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237EA3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02 245 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415,416,417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เป็นเหตุไม่สามารถพิจารณาได้ เจ้าหน้าที่จะจัดทำบันทึกความบกพร่องของรายการเอกสาร 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โดยเจ้าหน้าที่และผู้ยื่นคำขอหรือผู้ที่ได้รับมอบอำนาจลงนามบันทึกดังกล่าว 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การแจ้งผลการพิจารณา จะแจ้งให้ผู้ยื่นคำขอทราบภายใน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114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 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 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 (1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วันทำการ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09/07/2558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คู่มือประชาชนอยู่ระหว่างการจัดทำ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(User)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4E1" w:rsidRDefault="005824E1" w:rsidP="00C81DB8">
      <w:pPr>
        <w:spacing w:after="0" w:line="240" w:lineRule="auto"/>
      </w:pPr>
      <w:r>
        <w:separator/>
      </w:r>
    </w:p>
  </w:endnote>
  <w:endnote w:type="continuationSeparator" w:id="0">
    <w:p w:rsidR="005824E1" w:rsidRDefault="005824E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4E1" w:rsidRDefault="005824E1" w:rsidP="00C81DB8">
      <w:pPr>
        <w:spacing w:after="0" w:line="240" w:lineRule="auto"/>
      </w:pPr>
      <w:r>
        <w:separator/>
      </w:r>
    </w:p>
  </w:footnote>
  <w:footnote w:type="continuationSeparator" w:id="0">
    <w:p w:rsidR="005824E1" w:rsidRDefault="005824E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237EA3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13D66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13D6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7EA3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13D66"/>
    <w:rsid w:val="005223AF"/>
    <w:rsid w:val="00541A32"/>
    <w:rsid w:val="00575FAF"/>
    <w:rsid w:val="005824E1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F2B2C-1EC0-489A-9428-033F80A56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7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KASEM</cp:lastModifiedBy>
  <cp:revision>2</cp:revision>
  <cp:lastPrinted>2015-03-02T15:12:00Z</cp:lastPrinted>
  <dcterms:created xsi:type="dcterms:W3CDTF">2015-07-09T03:01:00Z</dcterms:created>
  <dcterms:modified xsi:type="dcterms:W3CDTF">2015-07-09T03:01:00Z</dcterms:modified>
</cp:coreProperties>
</file>